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B541A" w14:textId="77777777" w:rsidR="00FD5DB0" w:rsidRDefault="00FD5DB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323638" w14:textId="6E5F8CC9" w:rsidR="00FD5DB0" w:rsidRDefault="00FD5DB0" w:rsidP="00FD5DB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Admission 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t xml:space="preserve">Appeal Form </w:t>
      </w:r>
    </w:p>
    <w:p w14:paraId="38531D91" w14:textId="77777777" w:rsidR="00FD5DB0" w:rsidRDefault="00FD5DB0" w:rsidP="00FD5DB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1A47D0C" w14:textId="73264501" w:rsidR="006E50B8" w:rsidRPr="006E50B8" w:rsidRDefault="006E50B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E50B8">
        <w:rPr>
          <w:rFonts w:ascii="Arial" w:hAnsi="Arial" w:cs="Arial"/>
          <w:b/>
          <w:bCs/>
          <w:sz w:val="24"/>
          <w:szCs w:val="24"/>
          <w:u w:val="single"/>
        </w:rPr>
        <w:t>Child’s Details</w:t>
      </w:r>
    </w:p>
    <w:p w14:paraId="2A3B3839" w14:textId="7527B1B7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First Name:</w:t>
      </w:r>
    </w:p>
    <w:p w14:paraId="5269E50D" w14:textId="6DE111A2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Last Name:</w:t>
      </w:r>
    </w:p>
    <w:p w14:paraId="39792EB5" w14:textId="6E6E612C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Date of Birth:</w:t>
      </w:r>
    </w:p>
    <w:p w14:paraId="6E4CE07C" w14:textId="5991A7EF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Full Address:</w:t>
      </w:r>
    </w:p>
    <w:p w14:paraId="43E4592F" w14:textId="73887783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Name of Current School:</w:t>
      </w:r>
    </w:p>
    <w:p w14:paraId="555DC198" w14:textId="780C3A33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Year Group:</w:t>
      </w:r>
    </w:p>
    <w:p w14:paraId="4E0608A5" w14:textId="77777777" w:rsidR="00FD5DB0" w:rsidRDefault="00FD5DB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F6512CA" w14:textId="67A2077C" w:rsidR="006E50B8" w:rsidRPr="006E50B8" w:rsidRDefault="006E50B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E50B8">
        <w:rPr>
          <w:rFonts w:ascii="Arial" w:hAnsi="Arial" w:cs="Arial"/>
          <w:b/>
          <w:bCs/>
          <w:sz w:val="24"/>
          <w:szCs w:val="24"/>
          <w:u w:val="single"/>
        </w:rPr>
        <w:t>Parent/carer’s Details:</w:t>
      </w:r>
    </w:p>
    <w:p w14:paraId="6F2B89DA" w14:textId="4EDAAC65" w:rsidR="006E50B8" w:rsidRP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First Name:</w:t>
      </w:r>
    </w:p>
    <w:p w14:paraId="36147C6D" w14:textId="630A8194" w:rsid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Last Name:</w:t>
      </w:r>
    </w:p>
    <w:p w14:paraId="251A00B4" w14:textId="5EFBABF1" w:rsidR="006E50B8" w:rsidRDefault="006E50B8">
      <w:pPr>
        <w:rPr>
          <w:rFonts w:ascii="Arial" w:hAnsi="Arial" w:cs="Arial"/>
        </w:rPr>
      </w:pPr>
      <w:r>
        <w:rPr>
          <w:rFonts w:ascii="Arial" w:hAnsi="Arial" w:cs="Arial"/>
        </w:rPr>
        <w:t>Mobile Phone Number:</w:t>
      </w:r>
    </w:p>
    <w:p w14:paraId="78001EDB" w14:textId="09C97EE3" w:rsidR="006E50B8" w:rsidRDefault="006E50B8">
      <w:pPr>
        <w:rPr>
          <w:rFonts w:ascii="Arial" w:hAnsi="Arial" w:cs="Arial"/>
        </w:rPr>
      </w:pPr>
      <w:r>
        <w:rPr>
          <w:rFonts w:ascii="Arial" w:hAnsi="Arial" w:cs="Arial"/>
        </w:rPr>
        <w:t>Home Phone Number:</w:t>
      </w:r>
    </w:p>
    <w:p w14:paraId="69184978" w14:textId="4C205126" w:rsidR="006E50B8" w:rsidRPr="006E50B8" w:rsidRDefault="006E50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Email Address: </w:t>
      </w:r>
    </w:p>
    <w:p w14:paraId="6AEF3A19" w14:textId="77777777" w:rsidR="00461AB2" w:rsidRDefault="00461AB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E694747" w14:textId="02329E4A" w:rsidR="006E50B8" w:rsidRPr="006E50B8" w:rsidRDefault="006E50B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E50B8">
        <w:rPr>
          <w:rFonts w:ascii="Arial" w:hAnsi="Arial" w:cs="Arial"/>
          <w:b/>
          <w:bCs/>
          <w:sz w:val="24"/>
          <w:szCs w:val="24"/>
          <w:u w:val="single"/>
        </w:rPr>
        <w:t>Appeal Details:</w:t>
      </w:r>
    </w:p>
    <w:p w14:paraId="5703AA7C" w14:textId="579C636E" w:rsidR="006E50B8" w:rsidRDefault="006E50B8">
      <w:pPr>
        <w:rPr>
          <w:rFonts w:ascii="Arial" w:hAnsi="Arial" w:cs="Arial"/>
        </w:rPr>
      </w:pPr>
      <w:r w:rsidRPr="006E50B8">
        <w:rPr>
          <w:rFonts w:ascii="Arial" w:hAnsi="Arial" w:cs="Arial"/>
        </w:rPr>
        <w:t>Name of School Appealing for</w:t>
      </w:r>
      <w:r>
        <w:rPr>
          <w:rFonts w:ascii="Arial" w:hAnsi="Arial" w:cs="Arial"/>
        </w:rPr>
        <w:t>:</w:t>
      </w:r>
    </w:p>
    <w:p w14:paraId="730A68CB" w14:textId="2D606DDC" w:rsidR="00461AB2" w:rsidRDefault="006E50B8" w:rsidP="00461A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Reasons </w:t>
      </w:r>
      <w:r w:rsidR="00461AB2">
        <w:rPr>
          <w:rFonts w:ascii="Arial" w:hAnsi="Arial" w:cs="Arial"/>
        </w:rPr>
        <w:t>why you think the school has made a mistake when following the school’s admissions policy which has deprived your child of a place at the school you have named above:</w:t>
      </w:r>
    </w:p>
    <w:p w14:paraId="67635255" w14:textId="77777777" w:rsidR="00461AB2" w:rsidRDefault="00461AB2" w:rsidP="00461AB2">
      <w:pPr>
        <w:jc w:val="both"/>
        <w:rPr>
          <w:rFonts w:ascii="Arial" w:hAnsi="Arial" w:cs="Arial"/>
        </w:rPr>
      </w:pPr>
    </w:p>
    <w:p w14:paraId="06E9564D" w14:textId="4C85F3BE" w:rsidR="00461AB2" w:rsidRDefault="00461AB2" w:rsidP="00461A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Reasons why you think the school’s decision is not reasonable in the circumstances of your case, given the class size policy of 30 children:</w:t>
      </w:r>
    </w:p>
    <w:p w14:paraId="49E4A10E" w14:textId="6303788A" w:rsidR="00461AB2" w:rsidRDefault="00461AB2" w:rsidP="00461AB2">
      <w:pPr>
        <w:jc w:val="both"/>
        <w:rPr>
          <w:rFonts w:ascii="Arial" w:hAnsi="Arial" w:cs="Arial"/>
        </w:rPr>
      </w:pPr>
    </w:p>
    <w:p w14:paraId="173439E6" w14:textId="588691A9" w:rsidR="00461AB2" w:rsidRDefault="00461AB2" w:rsidP="00461A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attach any further information you feel is relevant to support your appeal. </w:t>
      </w:r>
    </w:p>
    <w:p w14:paraId="5BCDB0E7" w14:textId="7D086FEC" w:rsidR="00461AB2" w:rsidRDefault="00461AB2" w:rsidP="00461AB2">
      <w:pPr>
        <w:jc w:val="both"/>
        <w:rPr>
          <w:rFonts w:ascii="Arial" w:hAnsi="Arial" w:cs="Arial"/>
        </w:rPr>
      </w:pPr>
    </w:p>
    <w:p w14:paraId="181BA79D" w14:textId="77777777" w:rsidR="00242F7F" w:rsidRDefault="00461AB2" w:rsidP="00461A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 you wish to attend the appeal hearing? (Please note that if you cannot attend, your appeal will be heard in absence)</w:t>
      </w:r>
    </w:p>
    <w:p w14:paraId="4AC0EEEC" w14:textId="77777777" w:rsidR="00242F7F" w:rsidRDefault="00242F7F" w:rsidP="00461AB2">
      <w:pPr>
        <w:jc w:val="both"/>
        <w:rPr>
          <w:rFonts w:ascii="Arial" w:hAnsi="Arial" w:cs="Arial"/>
        </w:rPr>
      </w:pPr>
    </w:p>
    <w:p w14:paraId="47BAA10D" w14:textId="0782C8A5" w:rsidR="00461AB2" w:rsidRPr="006E50B8" w:rsidRDefault="00242F7F" w:rsidP="00461A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 you require an interpreter?</w:t>
      </w:r>
      <w:r w:rsidR="00461AB2">
        <w:rPr>
          <w:rFonts w:ascii="Arial" w:hAnsi="Arial" w:cs="Arial"/>
        </w:rPr>
        <w:t xml:space="preserve"> </w:t>
      </w:r>
    </w:p>
    <w:sectPr w:rsidR="00461AB2" w:rsidRPr="006E50B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E8B2C" w14:textId="77777777" w:rsidR="00FD5DB0" w:rsidRDefault="00FD5DB0" w:rsidP="00FD5DB0">
      <w:pPr>
        <w:spacing w:after="0" w:line="240" w:lineRule="auto"/>
      </w:pPr>
      <w:r>
        <w:separator/>
      </w:r>
    </w:p>
  </w:endnote>
  <w:endnote w:type="continuationSeparator" w:id="0">
    <w:p w14:paraId="24BDF0EC" w14:textId="77777777" w:rsidR="00FD5DB0" w:rsidRDefault="00FD5DB0" w:rsidP="00FD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7498B" w14:textId="77777777" w:rsidR="00FD5DB0" w:rsidRDefault="00FD5DB0" w:rsidP="00FD5DB0">
      <w:pPr>
        <w:spacing w:after="0" w:line="240" w:lineRule="auto"/>
      </w:pPr>
      <w:r>
        <w:separator/>
      </w:r>
    </w:p>
  </w:footnote>
  <w:footnote w:type="continuationSeparator" w:id="0">
    <w:p w14:paraId="0A3FC61A" w14:textId="77777777" w:rsidR="00FD5DB0" w:rsidRDefault="00FD5DB0" w:rsidP="00FD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A93B4" w14:textId="6EDD08A9" w:rsidR="00FD5DB0" w:rsidRDefault="00FD5DB0">
    <w:pPr>
      <w:pStyle w:val="Header"/>
    </w:pPr>
    <w:r>
      <w:rPr>
        <w:rFonts w:ascii="Helvetica" w:hAnsi="Helvetica" w:cs="Helvetica"/>
        <w:noProof/>
        <w:color w:val="453BCB"/>
        <w:lang w:eastAsia="en-GB"/>
      </w:rPr>
      <w:drawing>
        <wp:anchor distT="0" distB="0" distL="114300" distR="114300" simplePos="0" relativeHeight="251659264" behindDoc="0" locked="0" layoutInCell="1" allowOverlap="1" wp14:anchorId="30A22E90" wp14:editId="4229FEA0">
          <wp:simplePos x="0" y="0"/>
          <wp:positionH relativeFrom="column">
            <wp:posOffset>2203060</wp:posOffset>
          </wp:positionH>
          <wp:positionV relativeFrom="paragraph">
            <wp:posOffset>-418895</wp:posOffset>
          </wp:positionV>
          <wp:extent cx="1076325" cy="96901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B8"/>
    <w:rsid w:val="00242F7F"/>
    <w:rsid w:val="00461AB2"/>
    <w:rsid w:val="006E50B8"/>
    <w:rsid w:val="00A5705C"/>
    <w:rsid w:val="00EF314A"/>
    <w:rsid w:val="00FD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C50F0"/>
  <w15:chartTrackingRefBased/>
  <w15:docId w15:val="{784F21EC-88BF-4D9E-928C-06448A23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DB0"/>
  </w:style>
  <w:style w:type="paragraph" w:styleId="Footer">
    <w:name w:val="footer"/>
    <w:basedOn w:val="Normal"/>
    <w:link w:val="FooterChar"/>
    <w:uiPriority w:val="99"/>
    <w:unhideWhenUsed/>
    <w:rsid w:val="00FD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cdf8477-5183-4317-8e8b-f69ff0053fb7}" enabled="1" method="Standard" siteId="{1ba468b9-1414-4675-be4f-53c478ad47b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53CE2529</Template>
  <TotalTime>2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Rahman, Pakeezah</dc:creator>
  <cp:keywords/>
  <dc:description/>
  <cp:lastModifiedBy>Chrissy Vassiliou</cp:lastModifiedBy>
  <cp:revision>3</cp:revision>
  <dcterms:created xsi:type="dcterms:W3CDTF">2024-07-03T11:38:00Z</dcterms:created>
  <dcterms:modified xsi:type="dcterms:W3CDTF">2024-07-03T11:43:00Z</dcterms:modified>
</cp:coreProperties>
</file>